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9150DF9" w14:textId="77777777" w:rsidR="00CB01DA" w:rsidRPr="00645440" w:rsidRDefault="00CB01DA" w:rsidP="00CB01DA">
      <w:pPr>
        <w:jc w:val="center"/>
        <w:rPr>
          <w:b/>
          <w:sz w:val="20"/>
          <w:szCs w:val="20"/>
        </w:rPr>
      </w:pPr>
      <w:r w:rsidRPr="00645440">
        <w:rPr>
          <w:b/>
          <w:sz w:val="20"/>
          <w:szCs w:val="20"/>
        </w:rPr>
        <w:t>PAŃSTWOWA UCZELNIA ZAWODOWA</w:t>
      </w:r>
    </w:p>
    <w:p w14:paraId="47C5D4FC" w14:textId="77777777" w:rsidR="00CB01DA" w:rsidRPr="00645440" w:rsidRDefault="00CB01DA" w:rsidP="00CB01DA">
      <w:pPr>
        <w:jc w:val="center"/>
        <w:rPr>
          <w:b/>
          <w:sz w:val="20"/>
          <w:szCs w:val="20"/>
        </w:rPr>
      </w:pPr>
      <w:r w:rsidRPr="00645440">
        <w:rPr>
          <w:b/>
          <w:sz w:val="20"/>
          <w:szCs w:val="20"/>
        </w:rPr>
        <w:t xml:space="preserve">im. Ignacego Mościckiego </w:t>
      </w:r>
      <w:r w:rsidRPr="00645440">
        <w:rPr>
          <w:b/>
          <w:sz w:val="20"/>
          <w:szCs w:val="20"/>
        </w:rPr>
        <w:br/>
        <w:t>w CIECHANOWIE</w:t>
      </w:r>
    </w:p>
    <w:p w14:paraId="0B88A4FC" w14:textId="77777777" w:rsidR="00CB01DA" w:rsidRPr="00645440" w:rsidRDefault="00CB01DA" w:rsidP="00CB01DA">
      <w:pPr>
        <w:jc w:val="center"/>
        <w:rPr>
          <w:b/>
          <w:sz w:val="20"/>
          <w:szCs w:val="20"/>
        </w:rPr>
      </w:pPr>
      <w:r w:rsidRPr="00645440">
        <w:rPr>
          <w:b/>
          <w:sz w:val="20"/>
          <w:szCs w:val="20"/>
        </w:rPr>
        <w:t>ul. Gabriela Narutowicza 9, 06-400 Ciechanów</w:t>
      </w:r>
      <w:r w:rsidRPr="00645440">
        <w:rPr>
          <w:b/>
        </w:rPr>
        <w:br/>
      </w:r>
      <w:r w:rsidRPr="00645440">
        <w:rPr>
          <w:b/>
          <w:sz w:val="20"/>
          <w:szCs w:val="20"/>
        </w:rPr>
        <w:t>______</w:t>
      </w:r>
      <w:r>
        <w:rPr>
          <w:b/>
          <w:sz w:val="20"/>
          <w:szCs w:val="20"/>
        </w:rPr>
        <w:t>_________________</w:t>
      </w:r>
      <w:r w:rsidRPr="00645440">
        <w:rPr>
          <w:b/>
          <w:sz w:val="20"/>
          <w:szCs w:val="20"/>
        </w:rPr>
        <w:t>__________________________________________________________________</w:t>
      </w:r>
    </w:p>
    <w:p w14:paraId="142E1E6F" w14:textId="438169F2" w:rsidR="00CB01DA" w:rsidRPr="00645440" w:rsidRDefault="00CB01DA" w:rsidP="00CB01DA">
      <w:pPr>
        <w:spacing w:after="200" w:line="276" w:lineRule="auto"/>
        <w:rPr>
          <w:i/>
        </w:rPr>
      </w:pPr>
      <w:r w:rsidRPr="00645440">
        <w:t>KAI.262.</w:t>
      </w:r>
      <w:r w:rsidR="00286CAB">
        <w:t>3</w:t>
      </w:r>
      <w:r w:rsidR="00D77DD2">
        <w:t>2.2023</w:t>
      </w:r>
      <w:r w:rsidRPr="00645440">
        <w:rPr>
          <w:i/>
        </w:rPr>
        <w:t xml:space="preserve">                                                   </w:t>
      </w:r>
      <w:r>
        <w:rPr>
          <w:i/>
        </w:rPr>
        <w:t xml:space="preserve">                        </w:t>
      </w:r>
      <w:r w:rsidRPr="00645440">
        <w:rPr>
          <w:i/>
        </w:rPr>
        <w:t xml:space="preserve">      </w:t>
      </w:r>
      <w:r w:rsidRPr="00645440">
        <w:t xml:space="preserve">Ciechanów </w:t>
      </w:r>
      <w:r w:rsidR="00286CAB">
        <w:t>19.09</w:t>
      </w:r>
      <w:r w:rsidR="00D77DD2">
        <w:t>.2023</w:t>
      </w:r>
      <w:r w:rsidRPr="00645440">
        <w:t xml:space="preserve"> r.</w:t>
      </w:r>
    </w:p>
    <w:p w14:paraId="1A8F0C8A" w14:textId="1F1BBD96" w:rsidR="00C97FF4" w:rsidRDefault="00C97FF4" w:rsidP="004B58D7"/>
    <w:p w14:paraId="596B2EC8" w14:textId="77777777" w:rsidR="00D30FB3" w:rsidRPr="00986CBE" w:rsidRDefault="00D30FB3" w:rsidP="00D30FB3">
      <w:pPr>
        <w:jc w:val="center"/>
        <w:rPr>
          <w:rFonts w:ascii="Arial" w:hAnsi="Arial" w:cs="Arial"/>
          <w:b/>
          <w:sz w:val="22"/>
          <w:szCs w:val="22"/>
        </w:rPr>
      </w:pPr>
    </w:p>
    <w:p w14:paraId="0644DEC4" w14:textId="6E94B185" w:rsidR="00C97FF4" w:rsidRPr="00986CBE" w:rsidRDefault="00D30FB3" w:rsidP="00D30FB3">
      <w:pPr>
        <w:jc w:val="center"/>
        <w:rPr>
          <w:rFonts w:ascii="Arial" w:hAnsi="Arial" w:cs="Arial"/>
          <w:b/>
          <w:sz w:val="22"/>
          <w:szCs w:val="22"/>
        </w:rPr>
      </w:pPr>
      <w:r w:rsidRPr="00986CBE">
        <w:rPr>
          <w:rFonts w:ascii="Arial" w:hAnsi="Arial" w:cs="Arial"/>
          <w:b/>
          <w:sz w:val="22"/>
          <w:szCs w:val="22"/>
        </w:rPr>
        <w:t>Zapytanie ofertowe</w:t>
      </w:r>
    </w:p>
    <w:p w14:paraId="1C397239" w14:textId="3F64460A" w:rsidR="00C97FF4" w:rsidRPr="00986CBE" w:rsidRDefault="00CB01DA" w:rsidP="0001263E">
      <w:pPr>
        <w:jc w:val="center"/>
        <w:rPr>
          <w:rFonts w:ascii="Arial" w:hAnsi="Arial" w:cs="Arial"/>
          <w:b/>
          <w:sz w:val="22"/>
          <w:szCs w:val="22"/>
        </w:rPr>
      </w:pPr>
      <w:r w:rsidRPr="00986CBE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</w:t>
      </w:r>
      <w:r w:rsidR="0001263E" w:rsidRPr="00986CBE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„</w:t>
      </w:r>
      <w:r w:rsidR="00286CAB" w:rsidRPr="00986CBE">
        <w:rPr>
          <w:rFonts w:ascii="Arial" w:eastAsia="Times New Roman" w:hAnsi="Arial" w:cs="Arial"/>
          <w:b/>
          <w:sz w:val="22"/>
          <w:szCs w:val="22"/>
          <w:lang w:eastAsia="pl-PL"/>
        </w:rPr>
        <w:t>Usługa poligraficzna dla Państwowej Uczelni Zawodowej im. Ignacego Mościckiego w Ciechanowie z podziałem na zadania</w:t>
      </w:r>
      <w:r w:rsidR="00286CAB" w:rsidRPr="00986CBE">
        <w:rPr>
          <w:rFonts w:ascii="Arial" w:hAnsi="Arial" w:cs="Arial"/>
          <w:b/>
          <w:sz w:val="22"/>
          <w:szCs w:val="22"/>
        </w:rPr>
        <w:t xml:space="preserve"> </w:t>
      </w:r>
      <w:r w:rsidR="0001263E" w:rsidRPr="00986CBE">
        <w:rPr>
          <w:rFonts w:ascii="Arial" w:hAnsi="Arial" w:cs="Arial"/>
          <w:b/>
          <w:sz w:val="22"/>
          <w:szCs w:val="22"/>
        </w:rPr>
        <w:t>„</w:t>
      </w:r>
    </w:p>
    <w:p w14:paraId="4838905F" w14:textId="3D075D23" w:rsidR="007464D5" w:rsidRPr="00986CBE" w:rsidRDefault="007464D5" w:rsidP="0001263E">
      <w:pPr>
        <w:jc w:val="center"/>
        <w:rPr>
          <w:rFonts w:ascii="Arial" w:hAnsi="Arial" w:cs="Arial"/>
          <w:b/>
          <w:sz w:val="22"/>
          <w:szCs w:val="22"/>
        </w:rPr>
      </w:pPr>
    </w:p>
    <w:p w14:paraId="3EF115F0" w14:textId="77777777" w:rsidR="007464D5" w:rsidRPr="00986CBE" w:rsidRDefault="007464D5" w:rsidP="007464D5">
      <w:pPr>
        <w:rPr>
          <w:rFonts w:ascii="Arial" w:hAnsi="Arial" w:cs="Arial"/>
          <w:sz w:val="22"/>
          <w:szCs w:val="22"/>
        </w:rPr>
      </w:pPr>
    </w:p>
    <w:p w14:paraId="4EB28BA4" w14:textId="77777777" w:rsidR="007464D5" w:rsidRPr="00986CBE" w:rsidRDefault="007464D5" w:rsidP="007464D5">
      <w:pPr>
        <w:rPr>
          <w:rFonts w:ascii="Arial" w:hAnsi="Arial" w:cs="Arial"/>
          <w:sz w:val="22"/>
          <w:szCs w:val="22"/>
        </w:rPr>
      </w:pPr>
    </w:p>
    <w:p w14:paraId="5E8CCC46" w14:textId="2FBEC378" w:rsidR="007464D5" w:rsidRPr="00986CBE" w:rsidRDefault="007464D5" w:rsidP="007464D5">
      <w:pPr>
        <w:rPr>
          <w:rFonts w:ascii="Arial" w:hAnsi="Arial" w:cs="Arial"/>
          <w:sz w:val="22"/>
          <w:szCs w:val="22"/>
        </w:rPr>
      </w:pPr>
      <w:r w:rsidRPr="00986CBE">
        <w:rPr>
          <w:rFonts w:ascii="Arial" w:hAnsi="Arial" w:cs="Arial"/>
          <w:sz w:val="22"/>
          <w:szCs w:val="22"/>
        </w:rPr>
        <w:t xml:space="preserve">Państwowa Uczelnia Zawodowa im. Ignacego Mościckiego w </w:t>
      </w:r>
      <w:r w:rsidR="00D77DD2" w:rsidRPr="00986CBE">
        <w:rPr>
          <w:rFonts w:ascii="Arial" w:hAnsi="Arial" w:cs="Arial"/>
          <w:sz w:val="22"/>
          <w:szCs w:val="22"/>
        </w:rPr>
        <w:t>Ciechanowi</w:t>
      </w:r>
      <w:r w:rsidR="001F3502" w:rsidRPr="00986CBE">
        <w:rPr>
          <w:rFonts w:ascii="Arial" w:hAnsi="Arial" w:cs="Arial"/>
          <w:sz w:val="22"/>
          <w:szCs w:val="22"/>
        </w:rPr>
        <w:t>e odpowiada na pytania</w:t>
      </w:r>
      <w:r w:rsidR="00286CAB" w:rsidRPr="00986CBE">
        <w:rPr>
          <w:rFonts w:ascii="Arial" w:hAnsi="Arial" w:cs="Arial"/>
          <w:sz w:val="22"/>
          <w:szCs w:val="22"/>
        </w:rPr>
        <w:t xml:space="preserve"> z dnia 18.09.2023 dotyczące KAI.262.3</w:t>
      </w:r>
      <w:r w:rsidR="00D77DD2" w:rsidRPr="00986CBE">
        <w:rPr>
          <w:rFonts w:ascii="Arial" w:hAnsi="Arial" w:cs="Arial"/>
          <w:sz w:val="22"/>
          <w:szCs w:val="22"/>
        </w:rPr>
        <w:t>2.2023</w:t>
      </w:r>
      <w:r w:rsidR="001E45B2" w:rsidRPr="00986CBE">
        <w:rPr>
          <w:rFonts w:ascii="Arial" w:hAnsi="Arial" w:cs="Arial"/>
          <w:sz w:val="22"/>
          <w:szCs w:val="22"/>
        </w:rPr>
        <w:t>.</w:t>
      </w:r>
    </w:p>
    <w:p w14:paraId="58A26FA1" w14:textId="6AA16766" w:rsidR="00C97FF4" w:rsidRPr="00986CBE" w:rsidRDefault="00C97FF4" w:rsidP="007464D5">
      <w:pPr>
        <w:rPr>
          <w:rFonts w:ascii="Arial" w:hAnsi="Arial" w:cs="Arial"/>
          <w:sz w:val="22"/>
          <w:szCs w:val="22"/>
        </w:rPr>
      </w:pPr>
    </w:p>
    <w:p w14:paraId="0837C119" w14:textId="1B3187F9" w:rsidR="004B58D7" w:rsidRPr="00986CBE" w:rsidRDefault="004B58D7" w:rsidP="004B58D7">
      <w:pPr>
        <w:rPr>
          <w:rFonts w:ascii="Arial" w:hAnsi="Arial" w:cs="Arial"/>
          <w:sz w:val="22"/>
          <w:szCs w:val="22"/>
        </w:rPr>
      </w:pPr>
    </w:p>
    <w:p w14:paraId="1B51538A" w14:textId="1570DC8A" w:rsidR="00B40773" w:rsidRPr="00986CBE" w:rsidRDefault="00D77DD2" w:rsidP="004B58D7">
      <w:pPr>
        <w:rPr>
          <w:rFonts w:ascii="Arial" w:hAnsi="Arial" w:cs="Arial"/>
          <w:sz w:val="22"/>
          <w:szCs w:val="22"/>
        </w:rPr>
      </w:pPr>
      <w:r w:rsidRPr="00986CBE">
        <w:rPr>
          <w:rFonts w:ascii="Arial" w:hAnsi="Arial" w:cs="Arial"/>
          <w:sz w:val="22"/>
          <w:szCs w:val="22"/>
        </w:rPr>
        <w:t>Pytanie nr 1</w:t>
      </w:r>
      <w:r w:rsidR="00286CAB" w:rsidRPr="00986CBE">
        <w:rPr>
          <w:rFonts w:ascii="Arial" w:hAnsi="Arial" w:cs="Arial"/>
          <w:sz w:val="22"/>
          <w:szCs w:val="22"/>
        </w:rPr>
        <w:t>: ,,</w:t>
      </w:r>
      <w:r w:rsidRPr="00986CBE">
        <w:rPr>
          <w:rFonts w:ascii="Arial" w:hAnsi="Arial" w:cs="Arial"/>
          <w:sz w:val="22"/>
          <w:szCs w:val="22"/>
        </w:rPr>
        <w:t xml:space="preserve"> </w:t>
      </w:r>
      <w:r w:rsidR="00286CAB" w:rsidRPr="00986CBE">
        <w:rPr>
          <w:rFonts w:ascii="Arial" w:hAnsi="Arial" w:cs="Arial"/>
          <w:sz w:val="22"/>
          <w:szCs w:val="22"/>
        </w:rPr>
        <w:t>Format zaproszeń ma być 198x210 mm składane na pół czyli do formatu 99x210 mm?”</w:t>
      </w:r>
    </w:p>
    <w:p w14:paraId="12911006" w14:textId="77777777" w:rsidR="00D77DD2" w:rsidRPr="00986CBE" w:rsidRDefault="00D77DD2" w:rsidP="004B58D7">
      <w:pPr>
        <w:rPr>
          <w:rFonts w:ascii="Arial" w:hAnsi="Arial" w:cs="Arial"/>
          <w:b/>
          <w:sz w:val="22"/>
          <w:szCs w:val="22"/>
        </w:rPr>
      </w:pPr>
    </w:p>
    <w:p w14:paraId="6310FE5D" w14:textId="734DC210" w:rsidR="00286CAB" w:rsidRPr="00986CBE" w:rsidRDefault="00C45BFA" w:rsidP="004B58D7">
      <w:pP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</w:pPr>
      <w:r w:rsidRPr="00986CBE">
        <w:rPr>
          <w:rFonts w:ascii="Arial" w:hAnsi="Arial" w:cs="Arial"/>
          <w:b/>
          <w:sz w:val="22"/>
          <w:szCs w:val="22"/>
        </w:rPr>
        <w:t xml:space="preserve">Odpowiedź Zamawiającego : </w:t>
      </w:r>
      <w:r w:rsidR="00286CAB" w:rsidRPr="00986CBE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Z</w:t>
      </w:r>
      <w:r w:rsidR="006A5DC9" w:rsidRPr="00986CBE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aproszenia</w:t>
      </w:r>
      <w:r w:rsidR="00286CAB" w:rsidRPr="00986CBE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 mają być w formacie 198x210 mm, składane do formatu 99x210 mm</w:t>
      </w:r>
    </w:p>
    <w:p w14:paraId="6863D0DD" w14:textId="77777777" w:rsidR="00286CAB" w:rsidRPr="00986CBE" w:rsidRDefault="00286CAB" w:rsidP="004B58D7">
      <w:pPr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</w:pPr>
    </w:p>
    <w:p w14:paraId="58B3ED56" w14:textId="10F4AD19" w:rsidR="00B40773" w:rsidRPr="00986CBE" w:rsidRDefault="00286CAB" w:rsidP="004B58D7">
      <w:pPr>
        <w:rPr>
          <w:rFonts w:ascii="Arial" w:hAnsi="Arial" w:cs="Arial"/>
          <w:sz w:val="22"/>
          <w:szCs w:val="22"/>
        </w:rPr>
      </w:pPr>
      <w:r w:rsidRPr="00986CBE">
        <w:rPr>
          <w:rFonts w:ascii="Arial" w:hAnsi="Arial" w:cs="Arial"/>
          <w:color w:val="222222"/>
          <w:sz w:val="22"/>
          <w:szCs w:val="22"/>
          <w:shd w:val="clear" w:color="auto" w:fill="FFFFFF"/>
        </w:rPr>
        <w:t>Pytanie nr 2:</w:t>
      </w:r>
      <w:r w:rsidR="00EC55D1" w:rsidRPr="00986CBE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> </w:t>
      </w:r>
      <w:r w:rsidRPr="00986CBE">
        <w:rPr>
          <w:rFonts w:ascii="Arial" w:hAnsi="Arial" w:cs="Arial"/>
          <w:color w:val="222222"/>
          <w:sz w:val="22"/>
          <w:szCs w:val="22"/>
          <w:shd w:val="clear" w:color="auto" w:fill="FFFFFF"/>
        </w:rPr>
        <w:t>,,</w:t>
      </w:r>
      <w:r w:rsidR="00986CBE" w:rsidRPr="00986CBE">
        <w:rPr>
          <w:rFonts w:ascii="Arial" w:hAnsi="Arial" w:cs="Arial"/>
          <w:sz w:val="22"/>
          <w:szCs w:val="22"/>
        </w:rPr>
        <w:t xml:space="preserve"> C</w:t>
      </w:r>
      <w:r w:rsidRPr="00986CBE">
        <w:rPr>
          <w:rFonts w:ascii="Arial" w:hAnsi="Arial" w:cs="Arial"/>
          <w:sz w:val="22"/>
          <w:szCs w:val="22"/>
        </w:rPr>
        <w:t>zy projekt okładek do wszystkich publikacji będzie przedstawiony przez wydawnictwo wraz ze zdjęciem,  czy trzeba wykonać kilka projektów do wyboru  do każdej książki?”</w:t>
      </w:r>
    </w:p>
    <w:p w14:paraId="44B6C0B2" w14:textId="77777777" w:rsidR="00286CAB" w:rsidRPr="00986CBE" w:rsidRDefault="00286CAB" w:rsidP="004B58D7">
      <w:pPr>
        <w:rPr>
          <w:rFonts w:ascii="Arial" w:hAnsi="Arial" w:cs="Arial"/>
          <w:sz w:val="22"/>
          <w:szCs w:val="22"/>
        </w:rPr>
      </w:pPr>
    </w:p>
    <w:p w14:paraId="79EB3D73" w14:textId="28A5B1AD" w:rsidR="00286CAB" w:rsidRPr="00986CBE" w:rsidRDefault="00286CAB" w:rsidP="00286CAB">
      <w:pPr>
        <w:widowControl/>
        <w:suppressAutoHyphens w:val="0"/>
        <w:rPr>
          <w:rFonts w:ascii="Arial" w:eastAsia="Times New Roman" w:hAnsi="Arial" w:cs="Arial"/>
          <w:color w:val="auto"/>
          <w:sz w:val="22"/>
          <w:szCs w:val="22"/>
          <w:lang w:eastAsia="pl-PL"/>
        </w:rPr>
      </w:pPr>
      <w:r w:rsidRPr="00986CBE">
        <w:rPr>
          <w:rFonts w:ascii="Arial" w:hAnsi="Arial" w:cs="Arial"/>
          <w:b/>
          <w:sz w:val="22"/>
          <w:szCs w:val="22"/>
        </w:rPr>
        <w:t>Odpowiedź Zamawiającego:</w:t>
      </w:r>
      <w:r w:rsidRPr="00986CBE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 </w:t>
      </w: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Okładkę publikacji o Ciechanowie</w:t>
      </w:r>
      <w:r w:rsidR="006A5DC9"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,</w:t>
      </w: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 xml:space="preserve"> Zamawiający przedstawi zdjęcie do zamieszczenia i na tej podstawie oferent wykonuje projekt okładki.</w:t>
      </w:r>
    </w:p>
    <w:p w14:paraId="288FBEED" w14:textId="2A46D4E2" w:rsidR="00286CAB" w:rsidRDefault="00286CAB" w:rsidP="00286CAB">
      <w:pPr>
        <w:widowControl/>
        <w:suppressAutoHyphens w:val="0"/>
        <w:rPr>
          <w:rFonts w:ascii="Arial" w:eastAsia="Times New Roman" w:hAnsi="Arial" w:cs="Arial"/>
          <w:color w:val="auto"/>
          <w:sz w:val="22"/>
          <w:szCs w:val="22"/>
          <w:lang w:eastAsia="pl-PL"/>
        </w:rPr>
      </w:pPr>
    </w:p>
    <w:p w14:paraId="7A61BCE9" w14:textId="77777777" w:rsidR="0090447D" w:rsidRPr="00986CBE" w:rsidRDefault="0090447D" w:rsidP="00286CAB">
      <w:pPr>
        <w:widowControl/>
        <w:suppressAutoHyphens w:val="0"/>
        <w:rPr>
          <w:rFonts w:ascii="Arial" w:eastAsia="Times New Roman" w:hAnsi="Arial" w:cs="Arial"/>
          <w:color w:val="auto"/>
          <w:sz w:val="22"/>
          <w:szCs w:val="22"/>
          <w:lang w:eastAsia="pl-PL"/>
        </w:rPr>
      </w:pPr>
    </w:p>
    <w:p w14:paraId="2FCC2C0E" w14:textId="56365052" w:rsidR="00286CAB" w:rsidRPr="00986CBE" w:rsidRDefault="00986CBE" w:rsidP="00286CAB">
      <w:pPr>
        <w:widowControl/>
        <w:suppressAutoHyphens w:val="0"/>
        <w:rPr>
          <w:rFonts w:ascii="Arial" w:hAnsi="Arial" w:cs="Arial"/>
          <w:sz w:val="22"/>
          <w:szCs w:val="22"/>
        </w:rPr>
      </w:pPr>
      <w:r w:rsidRPr="00986CBE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Pytanie nr 3: </w:t>
      </w:r>
      <w:r w:rsidR="00286CAB" w:rsidRPr="00986CBE">
        <w:rPr>
          <w:rFonts w:ascii="Arial" w:hAnsi="Arial" w:cs="Arial"/>
          <w:sz w:val="22"/>
          <w:szCs w:val="22"/>
        </w:rPr>
        <w:t>Zwracam się z prośbą o informację, dotyczącą liczby znaków w publikacjach, oraz stopienia trudności składu poszczególnych publikacji (liczba zdjęć, wykresów, sch</w:t>
      </w:r>
      <w:r w:rsidRPr="00986CBE">
        <w:rPr>
          <w:rFonts w:ascii="Arial" w:hAnsi="Arial" w:cs="Arial"/>
          <w:sz w:val="22"/>
          <w:szCs w:val="22"/>
        </w:rPr>
        <w:t>ematów, tabel): „Obszary wiejskie wokół Ciechanowa. Gmina Ciechanów - zarys dziejów administrowania i zarządzania”</w:t>
      </w:r>
    </w:p>
    <w:p w14:paraId="5DDB3A2A" w14:textId="7AAAD47A" w:rsidR="00286CAB" w:rsidRPr="00986CBE" w:rsidRDefault="00286CAB" w:rsidP="00286CAB">
      <w:pPr>
        <w:widowControl/>
        <w:suppressAutoHyphens w:val="0"/>
        <w:rPr>
          <w:rFonts w:ascii="Arial" w:hAnsi="Arial" w:cs="Arial"/>
          <w:sz w:val="22"/>
          <w:szCs w:val="22"/>
        </w:rPr>
      </w:pPr>
    </w:p>
    <w:p w14:paraId="4A6F9C9E" w14:textId="22A60EDE" w:rsidR="00286CAB" w:rsidRPr="00986CBE" w:rsidRDefault="00286CAB" w:rsidP="00286CAB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hAnsi="Arial" w:cs="Arial"/>
          <w:b/>
          <w:sz w:val="22"/>
          <w:szCs w:val="22"/>
        </w:rPr>
        <w:t xml:space="preserve">Odpowiedź Zamawiającego: </w:t>
      </w:r>
      <w:r w:rsidR="00E113C0"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Liczba znaków ze spacjami</w:t>
      </w: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 xml:space="preserve"> ok. 516 tys.</w:t>
      </w:r>
      <w:r w:rsidR="00354922"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 xml:space="preserve"> </w:t>
      </w: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 xml:space="preserve">, 136 fotografii, ok. 60 rysunków i kilkanaście tabel. </w:t>
      </w:r>
    </w:p>
    <w:p w14:paraId="32D7100F" w14:textId="77777777" w:rsidR="00986CBE" w:rsidRPr="00986CBE" w:rsidRDefault="00986CBE" w:rsidP="00286CAB">
      <w:pPr>
        <w:widowControl/>
        <w:suppressAutoHyphens w:val="0"/>
        <w:rPr>
          <w:rFonts w:ascii="Arial" w:eastAsia="Times New Roman" w:hAnsi="Arial" w:cs="Arial"/>
          <w:color w:val="auto"/>
          <w:sz w:val="22"/>
          <w:szCs w:val="22"/>
          <w:lang w:eastAsia="pl-PL"/>
        </w:rPr>
      </w:pPr>
    </w:p>
    <w:p w14:paraId="2C6715CF" w14:textId="12E19F44" w:rsidR="00986CBE" w:rsidRPr="00986CBE" w:rsidRDefault="00986CBE" w:rsidP="00986CBE">
      <w:pPr>
        <w:pStyle w:val="NormalnyWeb"/>
        <w:rPr>
          <w:rFonts w:ascii="Arial" w:hAnsi="Arial" w:cs="Arial"/>
          <w:sz w:val="22"/>
          <w:szCs w:val="22"/>
        </w:rPr>
      </w:pPr>
      <w:r w:rsidRPr="00986CBE">
        <w:rPr>
          <w:rFonts w:ascii="Arial" w:hAnsi="Arial" w:cs="Arial"/>
          <w:sz w:val="22"/>
          <w:szCs w:val="22"/>
        </w:rPr>
        <w:t>Pytanie nr 4: Zwracam się z prośbą o informację, dotyczącą liczby znaków w publikacjach, oraz stopienia trudności składu poszczególnych publikacji (liczba zdjęć, wykresów, schematów, tabel); Dzienniki: Kierunek pedagogika przedszkolna i wczesnoszkolna, Kierunek: Pielęgniarstwo (pierwszego i drugiego stopnia),</w:t>
      </w:r>
      <w:r w:rsidRPr="00986CBE">
        <w:rPr>
          <w:rFonts w:ascii="Arial" w:hAnsi="Arial" w:cs="Arial"/>
          <w:sz w:val="22"/>
          <w:szCs w:val="22"/>
        </w:rPr>
        <w:br/>
        <w:t>Kierunek: Praca socjalna  (pierwszego i drugiego stopnia, oraz profil praktyczny)</w:t>
      </w:r>
    </w:p>
    <w:p w14:paraId="74A7AA66" w14:textId="02E5528A" w:rsidR="00986CBE" w:rsidRPr="00986CBE" w:rsidRDefault="00986CBE" w:rsidP="00986CBE">
      <w:pPr>
        <w:pStyle w:val="NormalnyWeb"/>
        <w:rPr>
          <w:rFonts w:ascii="Arial" w:hAnsi="Arial" w:cs="Arial"/>
          <w:b/>
          <w:sz w:val="22"/>
          <w:szCs w:val="22"/>
        </w:rPr>
      </w:pPr>
      <w:r w:rsidRPr="00986CBE">
        <w:rPr>
          <w:rFonts w:ascii="Arial" w:hAnsi="Arial" w:cs="Arial"/>
          <w:b/>
          <w:sz w:val="22"/>
          <w:szCs w:val="22"/>
        </w:rPr>
        <w:t xml:space="preserve">Odpowiedź Zamawiającego: </w:t>
      </w:r>
    </w:p>
    <w:p w14:paraId="0FE4AE37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 xml:space="preserve">Pedagogika przedszkolna i wczesnoszkolna </w:t>
      </w: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:</w:t>
      </w:r>
    </w:p>
    <w:p w14:paraId="52FC26EE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kolorowe logo uczelni (znak specjalny)</w:t>
      </w:r>
    </w:p>
    <w:p w14:paraId="2E6E6615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- 53 tabele</w:t>
      </w:r>
    </w:p>
    <w:p w14:paraId="5C4F0380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lastRenderedPageBreak/>
        <w:t>- 25 578 znaków bez spacji</w:t>
      </w:r>
    </w:p>
    <w:p w14:paraId="5E463777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- 29 053 znaków ze spacjami</w:t>
      </w:r>
    </w:p>
    <w:p w14:paraId="46CAB4A2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- 501 akapity</w:t>
      </w:r>
    </w:p>
    <w:p w14:paraId="698093F9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- 2 238 wiersze</w:t>
      </w:r>
    </w:p>
    <w:p w14:paraId="04B9B198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>Pielęgniarstwo studia I stopnia:</w:t>
      </w:r>
    </w:p>
    <w:p w14:paraId="62DECA8A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kolorowe logo uczelni (znak specjalny)</w:t>
      </w:r>
    </w:p>
    <w:p w14:paraId="180D046D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- 77 tabele</w:t>
      </w:r>
    </w:p>
    <w:p w14:paraId="466F797A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- 35 664 znaków bez spacji</w:t>
      </w:r>
    </w:p>
    <w:p w14:paraId="3D9419C8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- 41 983 znaków ze spacjami</w:t>
      </w:r>
    </w:p>
    <w:p w14:paraId="75ADED09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- 1 175 akapity</w:t>
      </w:r>
    </w:p>
    <w:p w14:paraId="2C6B7B3D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- 3707 wiersze</w:t>
      </w:r>
    </w:p>
    <w:p w14:paraId="3263AE80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>Pielęgniarstwo studia II stopnia:</w:t>
      </w:r>
    </w:p>
    <w:p w14:paraId="352A2816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kolorowe logo uczelni (znak specjalny)</w:t>
      </w:r>
    </w:p>
    <w:p w14:paraId="2D50A7B0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- 62 tabele</w:t>
      </w:r>
    </w:p>
    <w:p w14:paraId="0A3DE0A9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- 53 870 znaków bez spacji</w:t>
      </w:r>
    </w:p>
    <w:p w14:paraId="02E05F15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- 61 400 znaków ze spacjami</w:t>
      </w:r>
    </w:p>
    <w:p w14:paraId="74AC5821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- 1 708 akapity</w:t>
      </w:r>
    </w:p>
    <w:p w14:paraId="12BDF057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- 3 275 wiersze</w:t>
      </w:r>
    </w:p>
    <w:p w14:paraId="1BB9F7E0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>Praca socjalna studia I stopnia:</w:t>
      </w:r>
    </w:p>
    <w:p w14:paraId="4866FDAD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kolorowe logo uczelni (znak specjalny)</w:t>
      </w:r>
    </w:p>
    <w:p w14:paraId="321EC39E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- 28 tabele</w:t>
      </w:r>
    </w:p>
    <w:p w14:paraId="61436235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- 16 534 znaków bez spacji</w:t>
      </w:r>
    </w:p>
    <w:p w14:paraId="711B74FA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- 18 511 znaków ze spacjami</w:t>
      </w:r>
    </w:p>
    <w:p w14:paraId="45637FF9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- 569 akapity</w:t>
      </w:r>
    </w:p>
    <w:p w14:paraId="153155B1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- 1505 wiersze</w:t>
      </w:r>
    </w:p>
    <w:p w14:paraId="20B11FCD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>Praca socjalna studia I stopnia (3 rok):</w:t>
      </w:r>
    </w:p>
    <w:p w14:paraId="461DAD4D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kolorowe logo uczelni (znak specjalny)</w:t>
      </w:r>
    </w:p>
    <w:p w14:paraId="7B8E34CB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- 14 tabele</w:t>
      </w:r>
    </w:p>
    <w:p w14:paraId="198C3713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- 9 816 znaków bez spacji</w:t>
      </w:r>
    </w:p>
    <w:p w14:paraId="332999F6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- 11 038 znaków ze spacjami</w:t>
      </w:r>
    </w:p>
    <w:p w14:paraId="5E0445D6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- 307 akapity</w:t>
      </w:r>
    </w:p>
    <w:p w14:paraId="64F809EB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- 701 wiersze</w:t>
      </w:r>
    </w:p>
    <w:p w14:paraId="1AA15AC9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bCs/>
          <w:color w:val="auto"/>
          <w:sz w:val="22"/>
          <w:szCs w:val="22"/>
          <w:lang w:eastAsia="pl-PL"/>
        </w:rPr>
        <w:t>Praca socjalna studia II stopnia:</w:t>
      </w:r>
    </w:p>
    <w:p w14:paraId="3B247F67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kolorowe logo uczelni (znak specjalny)</w:t>
      </w:r>
    </w:p>
    <w:p w14:paraId="0238569B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- 31 tabele</w:t>
      </w:r>
    </w:p>
    <w:p w14:paraId="465F3706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- 19 868 znaków bez spacji</w:t>
      </w:r>
    </w:p>
    <w:p w14:paraId="4DCEBC4B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- 22 393 znaków ze spacjami</w:t>
      </w:r>
    </w:p>
    <w:p w14:paraId="0F1A754C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- 568 akapity</w:t>
      </w:r>
    </w:p>
    <w:p w14:paraId="0512953E" w14:textId="77777777" w:rsidR="00986CBE" w:rsidRPr="00986CBE" w:rsidRDefault="00986CBE" w:rsidP="00986CBE">
      <w:pPr>
        <w:widowControl/>
        <w:suppressAutoHyphens w:val="0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986CBE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- 1602 wiersze</w:t>
      </w:r>
    </w:p>
    <w:p w14:paraId="3C699938" w14:textId="264572BD" w:rsidR="00D04982" w:rsidRPr="0090447D" w:rsidRDefault="009E7940" w:rsidP="0090447D">
      <w:pPr>
        <w:widowControl/>
        <w:suppressAutoHyphens w:val="0"/>
        <w:rPr>
          <w:rFonts w:eastAsia="Times New Roman"/>
          <w:color w:val="auto"/>
          <w:lang w:eastAsia="pl-PL"/>
        </w:rPr>
      </w:pPr>
      <w:r>
        <w:br/>
      </w:r>
    </w:p>
    <w:p w14:paraId="57EFC1FB" w14:textId="23F18C9B" w:rsidR="004453B0" w:rsidRDefault="004453B0" w:rsidP="004B58D7"/>
    <w:p w14:paraId="71B1AB5C" w14:textId="7C81539F" w:rsidR="00574412" w:rsidRPr="00C54755" w:rsidRDefault="009B237E" w:rsidP="00574412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574412">
        <w:t xml:space="preserve"> Kierownik Zamawiającego</w:t>
      </w:r>
    </w:p>
    <w:p w14:paraId="4807E6C0" w14:textId="34E3E8B7" w:rsidR="00574412" w:rsidRPr="00C54755" w:rsidRDefault="00574412" w:rsidP="00574412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Rektor</w:t>
      </w:r>
      <w:r w:rsidRPr="00C54755">
        <w:t xml:space="preserve"> PUZ im. Ignacego Mościckiego</w:t>
      </w:r>
    </w:p>
    <w:p w14:paraId="722C372D" w14:textId="5D0D4677" w:rsidR="00574412" w:rsidRPr="00C54755" w:rsidRDefault="00574412" w:rsidP="00574412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C54755">
        <w:t xml:space="preserve">                     </w:t>
      </w:r>
      <w:r>
        <w:t xml:space="preserve">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C54755">
        <w:t xml:space="preserve"> </w:t>
      </w:r>
      <w:r w:rsidR="009B237E">
        <w:t xml:space="preserve">  </w:t>
      </w:r>
      <w:bookmarkStart w:id="0" w:name="_GoBack"/>
      <w:bookmarkEnd w:id="0"/>
      <w:r w:rsidRPr="00C54755">
        <w:t xml:space="preserve"> /-/ </w:t>
      </w:r>
      <w:r>
        <w:t>dr</w:t>
      </w:r>
      <w:r w:rsidRPr="00C54755">
        <w:t xml:space="preserve"> inż. </w:t>
      </w:r>
      <w:r>
        <w:t>Grzegorz Koc</w:t>
      </w:r>
    </w:p>
    <w:p w14:paraId="04ABE8A9" w14:textId="77777777" w:rsidR="004453B0" w:rsidRPr="004B58D7" w:rsidRDefault="004453B0" w:rsidP="004B58D7"/>
    <w:sectPr w:rsidR="004453B0" w:rsidRPr="004B58D7" w:rsidSect="00A04920">
      <w:headerReference w:type="default" r:id="rId8"/>
      <w:footerReference w:type="default" r:id="rId9"/>
      <w:footnotePr>
        <w:pos w:val="beneathText"/>
      </w:footnotePr>
      <w:pgSz w:w="11905" w:h="16837"/>
      <w:pgMar w:top="1417" w:right="1417" w:bottom="1417" w:left="1417" w:header="62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43750" w14:textId="77777777" w:rsidR="00FB2EC8" w:rsidRDefault="00FB2EC8">
      <w:r>
        <w:separator/>
      </w:r>
    </w:p>
  </w:endnote>
  <w:endnote w:type="continuationSeparator" w:id="0">
    <w:p w14:paraId="3A605B9D" w14:textId="77777777" w:rsidR="00FB2EC8" w:rsidRDefault="00FB2EC8">
      <w:r>
        <w:continuationSeparator/>
      </w:r>
    </w:p>
  </w:endnote>
  <w:endnote w:type="continuationNotice" w:id="1">
    <w:p w14:paraId="3928B0D1" w14:textId="77777777" w:rsidR="00FB2EC8" w:rsidRDefault="00FB2E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9198389"/>
      <w:docPartObj>
        <w:docPartGallery w:val="Page Numbers (Bottom of Page)"/>
        <w:docPartUnique/>
      </w:docPartObj>
    </w:sdtPr>
    <w:sdtEndPr/>
    <w:sdtContent>
      <w:p w14:paraId="02A2E96A" w14:textId="3B5A2517" w:rsidR="0081295E" w:rsidRDefault="0081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237E">
          <w:rPr>
            <w:noProof/>
          </w:rPr>
          <w:t>2</w:t>
        </w:r>
        <w:r>
          <w:fldChar w:fldCharType="end"/>
        </w:r>
      </w:p>
    </w:sdtContent>
  </w:sdt>
  <w:p w14:paraId="604B9B02" w14:textId="566DF5C0" w:rsidR="002B452C" w:rsidRPr="00AB2FE4" w:rsidRDefault="002B452C" w:rsidP="00A04920">
    <w:pPr>
      <w:pStyle w:val="Stopka"/>
      <w:tabs>
        <w:tab w:val="clear" w:pos="4536"/>
        <w:tab w:val="center" w:pos="4535"/>
        <w:tab w:val="left" w:pos="6315"/>
      </w:tabs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4EA07" w14:textId="77777777" w:rsidR="00FB2EC8" w:rsidRDefault="00FB2EC8">
      <w:r>
        <w:separator/>
      </w:r>
    </w:p>
  </w:footnote>
  <w:footnote w:type="continuationSeparator" w:id="0">
    <w:p w14:paraId="099B0CD4" w14:textId="77777777" w:rsidR="00FB2EC8" w:rsidRDefault="00FB2EC8">
      <w:r>
        <w:continuationSeparator/>
      </w:r>
    </w:p>
  </w:footnote>
  <w:footnote w:type="continuationNotice" w:id="1">
    <w:p w14:paraId="0A175E4E" w14:textId="77777777" w:rsidR="00FB2EC8" w:rsidRDefault="00FB2EC8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9F664" w14:textId="170B41C8" w:rsidR="00D329A5" w:rsidRDefault="00D329A5">
    <w:pPr>
      <w:pStyle w:val="Nagwek"/>
    </w:pPr>
  </w:p>
  <w:p w14:paraId="4B2636E7" w14:textId="77777777" w:rsidR="002B452C" w:rsidRPr="00A95556" w:rsidRDefault="002B452C" w:rsidP="004A2411">
    <w:pPr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4072D7B"/>
    <w:multiLevelType w:val="hybridMultilevel"/>
    <w:tmpl w:val="19F66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54557"/>
    <w:multiLevelType w:val="hybridMultilevel"/>
    <w:tmpl w:val="6F581C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B5932"/>
    <w:multiLevelType w:val="hybridMultilevel"/>
    <w:tmpl w:val="8766E092"/>
    <w:lvl w:ilvl="0" w:tplc="CD5E46D0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7B54D47"/>
    <w:multiLevelType w:val="hybridMultilevel"/>
    <w:tmpl w:val="DCCC3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71238"/>
    <w:multiLevelType w:val="multilevel"/>
    <w:tmpl w:val="4AEA4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B02AE7"/>
    <w:multiLevelType w:val="hybridMultilevel"/>
    <w:tmpl w:val="770A37F8"/>
    <w:lvl w:ilvl="0" w:tplc="7B12C75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556"/>
    <w:rsid w:val="000030E3"/>
    <w:rsid w:val="00004804"/>
    <w:rsid w:val="00010F9A"/>
    <w:rsid w:val="0001263E"/>
    <w:rsid w:val="00023BDD"/>
    <w:rsid w:val="00056BAF"/>
    <w:rsid w:val="0006266C"/>
    <w:rsid w:val="00063192"/>
    <w:rsid w:val="000A0A96"/>
    <w:rsid w:val="000A2CEE"/>
    <w:rsid w:val="000A50C2"/>
    <w:rsid w:val="000A5C63"/>
    <w:rsid w:val="000B1A25"/>
    <w:rsid w:val="000B3042"/>
    <w:rsid w:val="000C4217"/>
    <w:rsid w:val="000C7334"/>
    <w:rsid w:val="000D7702"/>
    <w:rsid w:val="000E770D"/>
    <w:rsid w:val="00112946"/>
    <w:rsid w:val="0013724C"/>
    <w:rsid w:val="001418BA"/>
    <w:rsid w:val="00150CA1"/>
    <w:rsid w:val="00151D77"/>
    <w:rsid w:val="0016054E"/>
    <w:rsid w:val="00173B71"/>
    <w:rsid w:val="00181ECD"/>
    <w:rsid w:val="00183066"/>
    <w:rsid w:val="001873D8"/>
    <w:rsid w:val="001B1C9D"/>
    <w:rsid w:val="001B54CA"/>
    <w:rsid w:val="001C48AE"/>
    <w:rsid w:val="001E45B2"/>
    <w:rsid w:val="001F3502"/>
    <w:rsid w:val="00206F7D"/>
    <w:rsid w:val="00216909"/>
    <w:rsid w:val="002317D7"/>
    <w:rsid w:val="00232330"/>
    <w:rsid w:val="002479E2"/>
    <w:rsid w:val="0026203C"/>
    <w:rsid w:val="00272352"/>
    <w:rsid w:val="00272F97"/>
    <w:rsid w:val="00283463"/>
    <w:rsid w:val="00286CAB"/>
    <w:rsid w:val="0029148D"/>
    <w:rsid w:val="00295E08"/>
    <w:rsid w:val="00296C31"/>
    <w:rsid w:val="002A3022"/>
    <w:rsid w:val="002A528D"/>
    <w:rsid w:val="002B2949"/>
    <w:rsid w:val="002B2AE8"/>
    <w:rsid w:val="002B452C"/>
    <w:rsid w:val="002B4796"/>
    <w:rsid w:val="002D5800"/>
    <w:rsid w:val="002F4CB7"/>
    <w:rsid w:val="00323572"/>
    <w:rsid w:val="00325E5E"/>
    <w:rsid w:val="00351372"/>
    <w:rsid w:val="00354922"/>
    <w:rsid w:val="003A1EE6"/>
    <w:rsid w:val="003B2BE8"/>
    <w:rsid w:val="003C1FE1"/>
    <w:rsid w:val="003C222E"/>
    <w:rsid w:val="003C7AC0"/>
    <w:rsid w:val="003D1051"/>
    <w:rsid w:val="003D68C9"/>
    <w:rsid w:val="003E654F"/>
    <w:rsid w:val="00404B9A"/>
    <w:rsid w:val="0042110B"/>
    <w:rsid w:val="00423619"/>
    <w:rsid w:val="004453B0"/>
    <w:rsid w:val="004519AD"/>
    <w:rsid w:val="00480E5D"/>
    <w:rsid w:val="00486813"/>
    <w:rsid w:val="00490DBA"/>
    <w:rsid w:val="004929FB"/>
    <w:rsid w:val="004A1718"/>
    <w:rsid w:val="004A1E75"/>
    <w:rsid w:val="004A2411"/>
    <w:rsid w:val="004A5F14"/>
    <w:rsid w:val="004A61FA"/>
    <w:rsid w:val="004B1764"/>
    <w:rsid w:val="004B58D7"/>
    <w:rsid w:val="004D5B48"/>
    <w:rsid w:val="004E313E"/>
    <w:rsid w:val="004F4E17"/>
    <w:rsid w:val="00511541"/>
    <w:rsid w:val="005219BA"/>
    <w:rsid w:val="00527BE1"/>
    <w:rsid w:val="005312F4"/>
    <w:rsid w:val="00537BC9"/>
    <w:rsid w:val="00541196"/>
    <w:rsid w:val="00552C63"/>
    <w:rsid w:val="00567728"/>
    <w:rsid w:val="00574412"/>
    <w:rsid w:val="00586194"/>
    <w:rsid w:val="00590A06"/>
    <w:rsid w:val="00594A00"/>
    <w:rsid w:val="005A7B73"/>
    <w:rsid w:val="005B5E06"/>
    <w:rsid w:val="005C14AB"/>
    <w:rsid w:val="005E7DDD"/>
    <w:rsid w:val="00620011"/>
    <w:rsid w:val="00622249"/>
    <w:rsid w:val="006364AA"/>
    <w:rsid w:val="00642CD4"/>
    <w:rsid w:val="00651E42"/>
    <w:rsid w:val="00670708"/>
    <w:rsid w:val="0067597C"/>
    <w:rsid w:val="0067646E"/>
    <w:rsid w:val="006834BA"/>
    <w:rsid w:val="00693363"/>
    <w:rsid w:val="00697836"/>
    <w:rsid w:val="006A1B89"/>
    <w:rsid w:val="006A5DC9"/>
    <w:rsid w:val="006B2589"/>
    <w:rsid w:val="00704320"/>
    <w:rsid w:val="00705BE8"/>
    <w:rsid w:val="00707057"/>
    <w:rsid w:val="00720CC5"/>
    <w:rsid w:val="007225DC"/>
    <w:rsid w:val="007464D5"/>
    <w:rsid w:val="00753A67"/>
    <w:rsid w:val="007600B3"/>
    <w:rsid w:val="0076160A"/>
    <w:rsid w:val="0076190A"/>
    <w:rsid w:val="00764E2F"/>
    <w:rsid w:val="007743E6"/>
    <w:rsid w:val="00776203"/>
    <w:rsid w:val="0078443F"/>
    <w:rsid w:val="007D23C3"/>
    <w:rsid w:val="007D31FC"/>
    <w:rsid w:val="00811476"/>
    <w:rsid w:val="0081295E"/>
    <w:rsid w:val="00872B23"/>
    <w:rsid w:val="008867C6"/>
    <w:rsid w:val="008A6190"/>
    <w:rsid w:val="008D515A"/>
    <w:rsid w:val="008E6744"/>
    <w:rsid w:val="008E678C"/>
    <w:rsid w:val="008F1A66"/>
    <w:rsid w:val="008F39F6"/>
    <w:rsid w:val="0090447D"/>
    <w:rsid w:val="009203AE"/>
    <w:rsid w:val="00930CE0"/>
    <w:rsid w:val="00942DB8"/>
    <w:rsid w:val="00947185"/>
    <w:rsid w:val="0095042D"/>
    <w:rsid w:val="00954E3D"/>
    <w:rsid w:val="0095544A"/>
    <w:rsid w:val="00986CBE"/>
    <w:rsid w:val="009B237E"/>
    <w:rsid w:val="009B299D"/>
    <w:rsid w:val="009C64F6"/>
    <w:rsid w:val="009D207F"/>
    <w:rsid w:val="009E7940"/>
    <w:rsid w:val="009F0A89"/>
    <w:rsid w:val="009F0FEB"/>
    <w:rsid w:val="009F2B0D"/>
    <w:rsid w:val="00A0026A"/>
    <w:rsid w:val="00A04488"/>
    <w:rsid w:val="00A04920"/>
    <w:rsid w:val="00A05E86"/>
    <w:rsid w:val="00A10194"/>
    <w:rsid w:val="00A12ADB"/>
    <w:rsid w:val="00A33035"/>
    <w:rsid w:val="00A42AF5"/>
    <w:rsid w:val="00A4661C"/>
    <w:rsid w:val="00A54ADC"/>
    <w:rsid w:val="00A554C7"/>
    <w:rsid w:val="00A605F8"/>
    <w:rsid w:val="00A6523B"/>
    <w:rsid w:val="00A84F3F"/>
    <w:rsid w:val="00A91E98"/>
    <w:rsid w:val="00A95556"/>
    <w:rsid w:val="00AA779E"/>
    <w:rsid w:val="00AB0DEE"/>
    <w:rsid w:val="00AB2FE4"/>
    <w:rsid w:val="00AC7B18"/>
    <w:rsid w:val="00AD7657"/>
    <w:rsid w:val="00B016DF"/>
    <w:rsid w:val="00B05ECD"/>
    <w:rsid w:val="00B1762D"/>
    <w:rsid w:val="00B30906"/>
    <w:rsid w:val="00B352F6"/>
    <w:rsid w:val="00B40773"/>
    <w:rsid w:val="00B52957"/>
    <w:rsid w:val="00B62B20"/>
    <w:rsid w:val="00B70CED"/>
    <w:rsid w:val="00BA2342"/>
    <w:rsid w:val="00BA4BEF"/>
    <w:rsid w:val="00BB471F"/>
    <w:rsid w:val="00BD2872"/>
    <w:rsid w:val="00BD751A"/>
    <w:rsid w:val="00BE67A7"/>
    <w:rsid w:val="00BF6B3D"/>
    <w:rsid w:val="00C02DFF"/>
    <w:rsid w:val="00C13698"/>
    <w:rsid w:val="00C14FD3"/>
    <w:rsid w:val="00C45BFA"/>
    <w:rsid w:val="00C65EBA"/>
    <w:rsid w:val="00C778A3"/>
    <w:rsid w:val="00C8182A"/>
    <w:rsid w:val="00C97FF4"/>
    <w:rsid w:val="00CA0267"/>
    <w:rsid w:val="00CA0ACB"/>
    <w:rsid w:val="00CB01DA"/>
    <w:rsid w:val="00CB20B0"/>
    <w:rsid w:val="00CB375B"/>
    <w:rsid w:val="00CC13CB"/>
    <w:rsid w:val="00CC3293"/>
    <w:rsid w:val="00CD4244"/>
    <w:rsid w:val="00CE0CBC"/>
    <w:rsid w:val="00D0015C"/>
    <w:rsid w:val="00D00250"/>
    <w:rsid w:val="00D04982"/>
    <w:rsid w:val="00D072D0"/>
    <w:rsid w:val="00D30FB3"/>
    <w:rsid w:val="00D329A5"/>
    <w:rsid w:val="00D34F72"/>
    <w:rsid w:val="00D466DB"/>
    <w:rsid w:val="00D51B6E"/>
    <w:rsid w:val="00D73191"/>
    <w:rsid w:val="00D77DD2"/>
    <w:rsid w:val="00D951AE"/>
    <w:rsid w:val="00DB3282"/>
    <w:rsid w:val="00DD6771"/>
    <w:rsid w:val="00DE788A"/>
    <w:rsid w:val="00DF0882"/>
    <w:rsid w:val="00DF2937"/>
    <w:rsid w:val="00DF515D"/>
    <w:rsid w:val="00E113C0"/>
    <w:rsid w:val="00E11410"/>
    <w:rsid w:val="00E32ACA"/>
    <w:rsid w:val="00E40AB7"/>
    <w:rsid w:val="00E912E2"/>
    <w:rsid w:val="00EA20D9"/>
    <w:rsid w:val="00EB1E76"/>
    <w:rsid w:val="00EB459B"/>
    <w:rsid w:val="00EC55D1"/>
    <w:rsid w:val="00ED3C17"/>
    <w:rsid w:val="00F00FBA"/>
    <w:rsid w:val="00F04440"/>
    <w:rsid w:val="00F2215E"/>
    <w:rsid w:val="00F236A5"/>
    <w:rsid w:val="00F35896"/>
    <w:rsid w:val="00F41E77"/>
    <w:rsid w:val="00F638C7"/>
    <w:rsid w:val="00F90F62"/>
    <w:rsid w:val="00F92FC0"/>
    <w:rsid w:val="00F943EA"/>
    <w:rsid w:val="00FA267A"/>
    <w:rsid w:val="00FB2EC8"/>
    <w:rsid w:val="00FC7273"/>
    <w:rsid w:val="00FD6873"/>
    <w:rsid w:val="00FF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371FE8"/>
  <w15:chartTrackingRefBased/>
  <w15:docId w15:val="{C7FDC82A-02FC-40BE-A190-38D574F46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right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b/>
      <w:bCs/>
      <w:sz w:val="40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center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Times New Roman" w:eastAsia="Lucida Sans Unicode" w:hAnsi="Times New Roman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9z0">
    <w:name w:val="WW8Num9z0"/>
    <w:rPr>
      <w:rFonts w:ascii="Times New Roman" w:eastAsia="Lucida Sans Unicode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Hipercze1">
    <w:name w:val="Hiperłącze1"/>
    <w:rPr>
      <w:color w:val="0000FF"/>
      <w:u w:val="single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bCs/>
    </w:rPr>
  </w:style>
  <w:style w:type="paragraph" w:styleId="Tekstpodstawowywcity">
    <w:name w:val="Body Text Indent"/>
    <w:basedOn w:val="Normalny"/>
    <w:semiHidden/>
    <w:pPr>
      <w:ind w:firstLine="708"/>
    </w:p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kstpodstawowy"/>
    <w:semiHidden/>
    <w:rPr>
      <w:rFonts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odstawowy2">
    <w:name w:val="Body Text 2"/>
    <w:basedOn w:val="Normalny"/>
    <w:semiHidden/>
    <w:pPr>
      <w:spacing w:line="360" w:lineRule="auto"/>
    </w:pPr>
    <w:rPr>
      <w:sz w:val="28"/>
    </w:rPr>
  </w:style>
  <w:style w:type="paragraph" w:customStyle="1" w:styleId="Tekstblokowy1">
    <w:name w:val="Tekst blokowy1"/>
    <w:basedOn w:val="Normalny"/>
    <w:pPr>
      <w:overflowPunct w:val="0"/>
      <w:autoSpaceDE w:val="0"/>
      <w:spacing w:line="360" w:lineRule="auto"/>
      <w:ind w:left="360" w:right="252"/>
      <w:textAlignment w:val="baseline"/>
    </w:pPr>
    <w:rPr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semiHidden/>
    <w:rPr>
      <w:sz w:val="32"/>
    </w:rPr>
  </w:style>
  <w:style w:type="character" w:customStyle="1" w:styleId="linkinview">
    <w:name w:val="linkinview"/>
    <w:basedOn w:val="Domylnaczcionkaakapitu"/>
    <w:rsid w:val="00F00FBA"/>
  </w:style>
  <w:style w:type="table" w:styleId="Tabela-Siatka">
    <w:name w:val="Table Grid"/>
    <w:basedOn w:val="Standardowy"/>
    <w:uiPriority w:val="59"/>
    <w:rsid w:val="00F00FB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25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250"/>
    <w:rPr>
      <w:rFonts w:eastAsia="Lucida Sans Unicode"/>
      <w:color w:val="000000"/>
      <w:lang w:eastAsia="ar-SA"/>
    </w:rPr>
  </w:style>
  <w:style w:type="character" w:styleId="Odwoanieprzypisudolnego">
    <w:name w:val="footnote reference"/>
    <w:uiPriority w:val="99"/>
    <w:semiHidden/>
    <w:unhideWhenUsed/>
    <w:rsid w:val="00D00250"/>
    <w:rPr>
      <w:vertAlign w:val="superscript"/>
    </w:rPr>
  </w:style>
  <w:style w:type="paragraph" w:styleId="Bezodstpw">
    <w:name w:val="No Spacing"/>
    <w:uiPriority w:val="1"/>
    <w:qFormat/>
    <w:rsid w:val="00F92FC0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9F0FE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2479E2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eastAsia="pl-PL"/>
    </w:rPr>
  </w:style>
  <w:style w:type="character" w:styleId="Pogrubienie">
    <w:name w:val="Strong"/>
    <w:uiPriority w:val="22"/>
    <w:qFormat/>
    <w:rsid w:val="002479E2"/>
    <w:rPr>
      <w:b/>
      <w:bCs/>
    </w:rPr>
  </w:style>
  <w:style w:type="paragraph" w:customStyle="1" w:styleId="Default">
    <w:name w:val="Default"/>
    <w:rsid w:val="00C97F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329A5"/>
    <w:rPr>
      <w:rFonts w:eastAsia="Lucida Sans Unicode"/>
      <w:color w:val="000000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D329A5"/>
    <w:rPr>
      <w:rFonts w:ascii="Arial" w:eastAsia="Lucida Sans Unicode" w:hAnsi="Arial" w:cs="Tahoma"/>
      <w:color w:val="000000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3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4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1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2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2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7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6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21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13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4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7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34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4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02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91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5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80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43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2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87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8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PE1\Dane%20aplikacji\Microsoft\Szablony\Mercan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184CB-B56B-438B-8840-E4DC21A53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Mercant</Template>
  <TotalTime>66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Mercant Sp. z o.o.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Stanisław Radomiński</dc:creator>
  <cp:keywords/>
  <cp:lastModifiedBy>Katarzyna Rakowska</cp:lastModifiedBy>
  <cp:revision>10</cp:revision>
  <cp:lastPrinted>2023-09-19T08:54:00Z</cp:lastPrinted>
  <dcterms:created xsi:type="dcterms:W3CDTF">2023-09-19T06:49:00Z</dcterms:created>
  <dcterms:modified xsi:type="dcterms:W3CDTF">2023-09-19T08:55:00Z</dcterms:modified>
</cp:coreProperties>
</file>